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9A3" w:rsidRDefault="004E79A3" w:rsidP="004E79A3">
      <w:pPr>
        <w:jc w:val="center"/>
        <w:rPr>
          <w:rFonts w:ascii="Arial Black" w:hAnsi="Arial Black"/>
          <w:sz w:val="48"/>
          <w:szCs w:val="48"/>
        </w:rPr>
      </w:pPr>
      <w:r>
        <w:rPr>
          <w:rFonts w:ascii="Arial Black" w:hAnsi="Arial Black"/>
          <w:sz w:val="48"/>
          <w:szCs w:val="48"/>
        </w:rPr>
        <w:t>TESTI SCOLASTICI A.S. 201</w:t>
      </w:r>
      <w:r w:rsidR="00EF4EDB">
        <w:rPr>
          <w:rFonts w:ascii="Arial Black" w:hAnsi="Arial Black"/>
          <w:sz w:val="48"/>
          <w:szCs w:val="48"/>
        </w:rPr>
        <w:t>9</w:t>
      </w:r>
      <w:r>
        <w:rPr>
          <w:rFonts w:ascii="Arial Black" w:hAnsi="Arial Black"/>
          <w:sz w:val="48"/>
          <w:szCs w:val="48"/>
        </w:rPr>
        <w:t>/20</w:t>
      </w:r>
      <w:r w:rsidR="00EF4EDB">
        <w:rPr>
          <w:rFonts w:ascii="Arial Black" w:hAnsi="Arial Black"/>
          <w:sz w:val="48"/>
          <w:szCs w:val="48"/>
        </w:rPr>
        <w:t>20</w:t>
      </w:r>
    </w:p>
    <w:p w:rsidR="004E79A3" w:rsidRDefault="004E79A3" w:rsidP="004E79A3">
      <w:pPr>
        <w:pStyle w:val="Corpodeltesto2"/>
        <w:rPr>
          <w:szCs w:val="22"/>
        </w:rPr>
      </w:pPr>
    </w:p>
    <w:p w:rsidR="00D171FA" w:rsidRDefault="00D171FA" w:rsidP="00D171FA">
      <w:pPr>
        <w:pStyle w:val="Corpodeltesto2"/>
        <w:rPr>
          <w:sz w:val="24"/>
          <w:szCs w:val="24"/>
        </w:rPr>
      </w:pPr>
    </w:p>
    <w:p w:rsidR="00D171FA" w:rsidRDefault="001431CC" w:rsidP="00D171FA">
      <w:pPr>
        <w:pStyle w:val="Corpodeltesto2"/>
        <w:rPr>
          <w:sz w:val="24"/>
          <w:szCs w:val="24"/>
        </w:rPr>
      </w:pPr>
      <w:r w:rsidRPr="00B67FBE">
        <w:rPr>
          <w:sz w:val="24"/>
          <w:szCs w:val="24"/>
        </w:rPr>
        <w:t xml:space="preserve">Il Piano </w:t>
      </w:r>
      <w:r w:rsidR="00B67FBE" w:rsidRPr="00B67FBE">
        <w:rPr>
          <w:sz w:val="24"/>
          <w:szCs w:val="24"/>
        </w:rPr>
        <w:t>di interventi per l’attuazione del</w:t>
      </w:r>
      <w:r w:rsidRPr="00B67FBE">
        <w:rPr>
          <w:sz w:val="24"/>
          <w:szCs w:val="24"/>
        </w:rPr>
        <w:t xml:space="preserve"> Diritto allo Studio </w:t>
      </w:r>
      <w:r w:rsidR="004E79A3" w:rsidRPr="00B67FBE">
        <w:rPr>
          <w:sz w:val="24"/>
          <w:szCs w:val="24"/>
        </w:rPr>
        <w:t>anno scolastico 201</w:t>
      </w:r>
      <w:r w:rsidR="00EF4EDB" w:rsidRPr="00B67FBE">
        <w:rPr>
          <w:sz w:val="24"/>
          <w:szCs w:val="24"/>
        </w:rPr>
        <w:t>9</w:t>
      </w:r>
      <w:r w:rsidR="004E79A3" w:rsidRPr="00B67FBE">
        <w:rPr>
          <w:sz w:val="24"/>
          <w:szCs w:val="24"/>
        </w:rPr>
        <w:t>/20</w:t>
      </w:r>
      <w:r w:rsidR="00EF4EDB" w:rsidRPr="00B67FBE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4E79A3">
        <w:rPr>
          <w:sz w:val="24"/>
          <w:szCs w:val="24"/>
        </w:rPr>
        <w:t>prev</w:t>
      </w:r>
      <w:r>
        <w:rPr>
          <w:sz w:val="24"/>
          <w:szCs w:val="24"/>
        </w:rPr>
        <w:t>ede</w:t>
      </w:r>
      <w:r w:rsidR="00650B89">
        <w:rPr>
          <w:sz w:val="24"/>
          <w:szCs w:val="24"/>
        </w:rPr>
        <w:t xml:space="preserve"> </w:t>
      </w:r>
      <w:r>
        <w:rPr>
          <w:sz w:val="24"/>
          <w:szCs w:val="24"/>
        </w:rPr>
        <w:t>per gli alunni della Scuola Secondaria di Primo Grado, il rimborso di quota del costo</w:t>
      </w:r>
      <w:r w:rsidR="004E79A3">
        <w:rPr>
          <w:sz w:val="24"/>
          <w:szCs w:val="24"/>
        </w:rPr>
        <w:t xml:space="preserve"> sostenuto dalle famiglie per l’acquisto dei testi scolastici </w:t>
      </w:r>
      <w:r>
        <w:rPr>
          <w:sz w:val="24"/>
          <w:szCs w:val="24"/>
        </w:rPr>
        <w:t>sulla base delle seguenti fasce di reddito:</w:t>
      </w:r>
    </w:p>
    <w:p w:rsidR="003C236B" w:rsidRPr="00613947" w:rsidRDefault="003C236B" w:rsidP="003C236B">
      <w:pPr>
        <w:jc w:val="both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440"/>
      </w:tblGrid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  <w:sz w:val="22"/>
              </w:rPr>
            </w:pPr>
            <w:r w:rsidRPr="00613947">
              <w:rPr>
                <w:b/>
              </w:rPr>
              <w:t>fasce</w:t>
            </w:r>
            <w:r w:rsidR="00383682">
              <w:rPr>
                <w:b/>
              </w:rPr>
              <w:t xml:space="preserve"> </w:t>
            </w:r>
            <w:r>
              <w:rPr>
                <w:b/>
              </w:rPr>
              <w:t>isee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  <w:sz w:val="22"/>
              </w:rPr>
              <w:t>percentuale di rimborso del costo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1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0 a € 7.500,00)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</w:pPr>
            <w:r w:rsidRPr="00613947">
              <w:t>90%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 xml:space="preserve">2 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€ 7.500,01 a € 12.000,00)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</w:pPr>
            <w:r w:rsidRPr="00613947">
              <w:t>80%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3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€ 12.000,01 a € 18.500,00)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t>70%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4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€ 18.500,01)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t>60%</w:t>
            </w:r>
          </w:p>
        </w:tc>
      </w:tr>
    </w:tbl>
    <w:p w:rsidR="00D171FA" w:rsidRDefault="00D171FA" w:rsidP="00D171FA">
      <w:pPr>
        <w:pStyle w:val="Corpodeltesto2"/>
        <w:rPr>
          <w:sz w:val="24"/>
          <w:szCs w:val="24"/>
        </w:rPr>
      </w:pPr>
    </w:p>
    <w:p w:rsidR="004E79A3" w:rsidRDefault="004E79A3" w:rsidP="003C236B">
      <w:pPr>
        <w:pStyle w:val="Corpodeltesto2"/>
        <w:rPr>
          <w:sz w:val="24"/>
          <w:szCs w:val="24"/>
        </w:rPr>
      </w:pPr>
      <w:r>
        <w:rPr>
          <w:sz w:val="24"/>
          <w:szCs w:val="24"/>
        </w:rPr>
        <w:t xml:space="preserve">Per i non residenti non è previsto alcun rimborso </w:t>
      </w:r>
      <w:r w:rsidR="003C236B">
        <w:rPr>
          <w:sz w:val="24"/>
          <w:szCs w:val="24"/>
        </w:rPr>
        <w:t>mentre p</w:t>
      </w:r>
      <w:r>
        <w:rPr>
          <w:sz w:val="24"/>
          <w:szCs w:val="24"/>
        </w:rPr>
        <w:t>otranno usufruir</w:t>
      </w:r>
      <w:r w:rsidR="003C236B">
        <w:rPr>
          <w:sz w:val="24"/>
          <w:szCs w:val="24"/>
        </w:rPr>
        <w:t xml:space="preserve">ne </w:t>
      </w:r>
      <w:r>
        <w:rPr>
          <w:sz w:val="24"/>
          <w:szCs w:val="24"/>
        </w:rPr>
        <w:t>i residenti che frequentano un istituto scolastico al di fuori del Comune.</w:t>
      </w:r>
    </w:p>
    <w:p w:rsidR="006D23AB" w:rsidRDefault="006D23AB" w:rsidP="003C236B">
      <w:pPr>
        <w:pStyle w:val="Corpodeltesto2"/>
        <w:rPr>
          <w:sz w:val="24"/>
          <w:szCs w:val="24"/>
        </w:rPr>
      </w:pPr>
    </w:p>
    <w:p w:rsidR="006D23AB" w:rsidRPr="008C70A6" w:rsidRDefault="006D23AB" w:rsidP="003C236B">
      <w:pPr>
        <w:pStyle w:val="Corpodeltesto2"/>
        <w:rPr>
          <w:color w:val="FF0000"/>
          <w:sz w:val="24"/>
          <w:szCs w:val="24"/>
        </w:rPr>
      </w:pPr>
      <w:r w:rsidRPr="008C70A6">
        <w:rPr>
          <w:color w:val="FF0000"/>
          <w:sz w:val="24"/>
          <w:szCs w:val="24"/>
        </w:rPr>
        <w:t>Il rimborso non è previsto per chi ha già usufruito dei buoni DOTE SCUOLA in quanto incompatibile</w:t>
      </w:r>
      <w:r w:rsidR="00DA0FD2" w:rsidRPr="008C70A6">
        <w:rPr>
          <w:color w:val="FF0000"/>
          <w:sz w:val="24"/>
          <w:szCs w:val="24"/>
        </w:rPr>
        <w:t xml:space="preserve"> con gli stessi</w:t>
      </w:r>
      <w:r w:rsidRPr="008C70A6">
        <w:rPr>
          <w:color w:val="FF0000"/>
          <w:sz w:val="24"/>
          <w:szCs w:val="24"/>
        </w:rPr>
        <w:t>.</w:t>
      </w:r>
    </w:p>
    <w:p w:rsidR="00D171FA" w:rsidRDefault="00D171FA" w:rsidP="004E79A3">
      <w:pPr>
        <w:jc w:val="both"/>
        <w:rPr>
          <w:sz w:val="24"/>
          <w:szCs w:val="24"/>
        </w:rPr>
      </w:pPr>
    </w:p>
    <w:p w:rsidR="004E79A3" w:rsidRPr="008C70A6" w:rsidRDefault="004E79A3" w:rsidP="004E79A3">
      <w:pPr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Per ottenere il rimborso è necessario provvedere alla consegna all’Ufficio Istruzione del </w:t>
      </w:r>
      <w:r w:rsidRPr="008C70A6">
        <w:rPr>
          <w:sz w:val="24"/>
          <w:szCs w:val="24"/>
        </w:rPr>
        <w:t>modulo allegato alla presente debitamente compilato, corredato dall’attestazione ISEE e dalla</w:t>
      </w:r>
      <w:r>
        <w:rPr>
          <w:sz w:val="24"/>
          <w:szCs w:val="24"/>
        </w:rPr>
        <w:t xml:space="preserve"> documentazione attestante la spesa sostenuta per l’acquisto dei testi, </w:t>
      </w:r>
      <w:r w:rsidRPr="00B67FBE">
        <w:rPr>
          <w:b/>
          <w:color w:val="FF0000"/>
          <w:sz w:val="24"/>
          <w:szCs w:val="24"/>
          <w:u w:val="single"/>
        </w:rPr>
        <w:t xml:space="preserve">entro e non oltre </w:t>
      </w:r>
      <w:r w:rsidR="003A0C58">
        <w:rPr>
          <w:b/>
          <w:color w:val="FF0000"/>
          <w:sz w:val="24"/>
          <w:szCs w:val="24"/>
          <w:u w:val="single"/>
        </w:rPr>
        <w:t>l’</w:t>
      </w:r>
      <w:r w:rsidR="00B67FBE" w:rsidRPr="00B67FBE">
        <w:rPr>
          <w:b/>
          <w:color w:val="FF0000"/>
          <w:sz w:val="24"/>
          <w:szCs w:val="24"/>
          <w:u w:val="single"/>
        </w:rPr>
        <w:t>0</w:t>
      </w:r>
      <w:r w:rsidR="003A0C58">
        <w:rPr>
          <w:b/>
          <w:color w:val="FF0000"/>
          <w:sz w:val="24"/>
          <w:szCs w:val="24"/>
          <w:u w:val="single"/>
        </w:rPr>
        <w:t>8</w:t>
      </w:r>
      <w:r w:rsidR="009908A0" w:rsidRPr="00B67FBE">
        <w:rPr>
          <w:b/>
          <w:color w:val="FF0000"/>
          <w:sz w:val="24"/>
          <w:szCs w:val="24"/>
          <w:u w:val="single"/>
        </w:rPr>
        <w:t>/11/201</w:t>
      </w:r>
      <w:r w:rsidR="00B67FBE" w:rsidRPr="00B67FBE">
        <w:rPr>
          <w:b/>
          <w:color w:val="FF0000"/>
          <w:sz w:val="24"/>
          <w:szCs w:val="24"/>
          <w:u w:val="single"/>
        </w:rPr>
        <w:t>9</w:t>
      </w:r>
      <w:r w:rsidR="00BB13B4" w:rsidRPr="00B67FBE">
        <w:rPr>
          <w:b/>
          <w:color w:val="FF0000"/>
          <w:sz w:val="24"/>
          <w:szCs w:val="24"/>
          <w:u w:val="single"/>
        </w:rPr>
        <w:t xml:space="preserve"> </w:t>
      </w:r>
      <w:r w:rsidR="00DF3838" w:rsidRPr="00B67FBE">
        <w:rPr>
          <w:b/>
          <w:color w:val="FF0000"/>
          <w:sz w:val="24"/>
          <w:szCs w:val="24"/>
          <w:u w:val="single"/>
        </w:rPr>
        <w:t>pena l’esclusione dal beneficio</w:t>
      </w:r>
      <w:r w:rsidR="00DF3838" w:rsidRPr="00B67FBE">
        <w:rPr>
          <w:b/>
          <w:color w:val="FF0000"/>
          <w:sz w:val="24"/>
          <w:szCs w:val="24"/>
        </w:rPr>
        <w:t>.</w:t>
      </w:r>
    </w:p>
    <w:p w:rsidR="00D171FA" w:rsidRDefault="00D171FA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>In mancanza dell’attestazione ISEE sarà rimborsato il 60% della spesa sostenuta.</w:t>
      </w:r>
    </w:p>
    <w:p w:rsidR="00D93088" w:rsidRDefault="00D93088" w:rsidP="004E79A3">
      <w:pPr>
        <w:jc w:val="both"/>
        <w:rPr>
          <w:sz w:val="24"/>
          <w:szCs w:val="24"/>
        </w:rPr>
      </w:pPr>
    </w:p>
    <w:p w:rsidR="00D171FA" w:rsidRPr="002622DC" w:rsidRDefault="00D93088" w:rsidP="004E79A3">
      <w:pPr>
        <w:jc w:val="both"/>
        <w:rPr>
          <w:b/>
          <w:sz w:val="24"/>
          <w:szCs w:val="24"/>
          <w:u w:val="single"/>
        </w:rPr>
      </w:pPr>
      <w:r w:rsidRPr="002622DC">
        <w:rPr>
          <w:b/>
          <w:sz w:val="24"/>
          <w:szCs w:val="24"/>
          <w:u w:val="single"/>
        </w:rPr>
        <w:t>Inoltre, in fase di calcolo del rimborso, verranno verificate tutte le posizioni tributarie delle famiglie.</w:t>
      </w:r>
    </w:p>
    <w:p w:rsidR="00D93088" w:rsidRDefault="00D93088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L’ufficio Istruzione è disponibile nei seguenti giorni ed orari: </w:t>
      </w:r>
      <w:r w:rsidR="009629C6">
        <w:rPr>
          <w:sz w:val="24"/>
          <w:szCs w:val="24"/>
        </w:rPr>
        <w:t xml:space="preserve">dal </w:t>
      </w:r>
      <w:r w:rsidR="00383682">
        <w:rPr>
          <w:sz w:val="24"/>
          <w:szCs w:val="24"/>
        </w:rPr>
        <w:t>Martedì</w:t>
      </w:r>
      <w:r w:rsidR="009629C6">
        <w:rPr>
          <w:sz w:val="24"/>
          <w:szCs w:val="24"/>
        </w:rPr>
        <w:t xml:space="preserve"> al Giovedì d</w:t>
      </w:r>
      <w:r>
        <w:rPr>
          <w:sz w:val="24"/>
          <w:szCs w:val="24"/>
        </w:rPr>
        <w:t xml:space="preserve">alle 8.30 alle 12.30 – </w:t>
      </w:r>
      <w:r w:rsidR="008C70A6">
        <w:rPr>
          <w:sz w:val="24"/>
          <w:szCs w:val="24"/>
        </w:rPr>
        <w:t>Giovedì</w:t>
      </w:r>
      <w:r w:rsidR="009629C6">
        <w:rPr>
          <w:sz w:val="24"/>
          <w:szCs w:val="24"/>
        </w:rPr>
        <w:t xml:space="preserve"> anche dalle 16.00 alle 18.00</w:t>
      </w:r>
      <w:r>
        <w:rPr>
          <w:sz w:val="24"/>
          <w:szCs w:val="24"/>
        </w:rPr>
        <w:t>.</w:t>
      </w:r>
    </w:p>
    <w:p w:rsidR="004E79A3" w:rsidRDefault="004E79A3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consegna può avvenire anche a mezzo mail al seguente indirizzo: </w:t>
      </w:r>
      <w:hyperlink r:id="rId8" w:history="1">
        <w:r w:rsidR="00383682" w:rsidRPr="00A5241B">
          <w:rPr>
            <w:rStyle w:val="Collegamentoipertestuale"/>
            <w:sz w:val="24"/>
            <w:szCs w:val="24"/>
          </w:rPr>
          <w:t>fabiana.manessi@comune.monticellibrusati.bs.it</w:t>
        </w:r>
      </w:hyperlink>
      <w:r>
        <w:rPr>
          <w:sz w:val="24"/>
          <w:szCs w:val="24"/>
        </w:rPr>
        <w:t xml:space="preserve"> oppure a mezzo fax al numero 030/6852048.</w:t>
      </w:r>
    </w:p>
    <w:p w:rsidR="004E79A3" w:rsidRDefault="004E79A3" w:rsidP="004E79A3">
      <w:pPr>
        <w:ind w:left="5670"/>
        <w:jc w:val="center"/>
      </w:pPr>
    </w:p>
    <w:p w:rsidR="00D171FA" w:rsidRDefault="00D171FA" w:rsidP="004E79A3">
      <w:pPr>
        <w:ind w:left="5670"/>
        <w:jc w:val="center"/>
      </w:pPr>
    </w:p>
    <w:p w:rsidR="004E79A3" w:rsidRDefault="004E79A3" w:rsidP="004E79A3">
      <w:pPr>
        <w:ind w:left="5670"/>
        <w:jc w:val="center"/>
      </w:pPr>
    </w:p>
    <w:p w:rsidR="004E79A3" w:rsidRDefault="009A6D8B" w:rsidP="009A6D8B">
      <w:pPr>
        <w:ind w:left="4820"/>
        <w:jc w:val="center"/>
      </w:pPr>
      <w:r>
        <w:t>L’ASSES</w:t>
      </w:r>
      <w:r w:rsidR="00BB13B4">
        <w:t>S</w:t>
      </w:r>
      <w:r>
        <w:t>ORE ALLA PUBBLICA ISTRUZIONE</w:t>
      </w:r>
    </w:p>
    <w:p w:rsidR="004E79A3" w:rsidRDefault="00A22FE7" w:rsidP="009A6D8B">
      <w:pPr>
        <w:ind w:left="5670"/>
      </w:pPr>
      <w:r>
        <w:t>F.to</w:t>
      </w:r>
      <w:bookmarkStart w:id="0" w:name="_GoBack"/>
      <w:bookmarkEnd w:id="0"/>
      <w:r w:rsidR="009A6D8B">
        <w:t xml:space="preserve">   (Emanuela Gaia)</w:t>
      </w: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4E79A3" w:rsidRDefault="004E79A3" w:rsidP="00383682">
      <w:pPr>
        <w:spacing w:line="480" w:lineRule="auto"/>
        <w:rPr>
          <w:rFonts w:ascii="Arial Black" w:hAnsi="Arial Black"/>
          <w:b/>
          <w:i/>
          <w:sz w:val="32"/>
          <w:szCs w:val="32"/>
          <w:u w:val="single"/>
        </w:rPr>
      </w:pPr>
      <w:r>
        <w:rPr>
          <w:rFonts w:ascii="Arial Black" w:hAnsi="Arial Black"/>
          <w:b/>
          <w:i/>
          <w:sz w:val="32"/>
          <w:szCs w:val="32"/>
          <w:u w:val="single"/>
        </w:rPr>
        <w:t>RICHIESTA RIMBORSO COSTO TESTI SCOLASTICI</w:t>
      </w:r>
    </w:p>
    <w:p w:rsidR="004E79A3" w:rsidRDefault="004E79A3" w:rsidP="004E79A3">
      <w:pPr>
        <w:spacing w:line="480" w:lineRule="auto"/>
        <w:jc w:val="center"/>
        <w:rPr>
          <w:rFonts w:ascii="Arial Black" w:hAnsi="Arial Black"/>
          <w:b/>
          <w:i/>
          <w:sz w:val="32"/>
          <w:szCs w:val="32"/>
          <w:u w:val="single"/>
        </w:rPr>
      </w:pPr>
      <w:r>
        <w:rPr>
          <w:rFonts w:ascii="Arial Black" w:hAnsi="Arial Black"/>
          <w:b/>
          <w:i/>
          <w:sz w:val="32"/>
          <w:szCs w:val="32"/>
          <w:u w:val="single"/>
        </w:rPr>
        <w:t>ANNO SCOLASTICO 201</w:t>
      </w:r>
      <w:r w:rsidR="00EF4EDB">
        <w:rPr>
          <w:rFonts w:ascii="Arial Black" w:hAnsi="Arial Black"/>
          <w:b/>
          <w:i/>
          <w:sz w:val="32"/>
          <w:szCs w:val="32"/>
          <w:u w:val="single"/>
        </w:rPr>
        <w:t>9</w:t>
      </w:r>
      <w:r>
        <w:rPr>
          <w:rFonts w:ascii="Arial Black" w:hAnsi="Arial Black"/>
          <w:b/>
          <w:i/>
          <w:sz w:val="32"/>
          <w:szCs w:val="32"/>
          <w:u w:val="single"/>
        </w:rPr>
        <w:t>/20</w:t>
      </w:r>
      <w:r w:rsidR="00EF4EDB">
        <w:rPr>
          <w:rFonts w:ascii="Arial Black" w:hAnsi="Arial Black"/>
          <w:b/>
          <w:i/>
          <w:sz w:val="32"/>
          <w:szCs w:val="32"/>
          <w:u w:val="single"/>
        </w:rPr>
        <w:t>20</w:t>
      </w:r>
    </w:p>
    <w:p w:rsidR="00383682" w:rsidRDefault="00383682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Il sottoscritto</w:t>
      </w:r>
      <w:r w:rsidR="004E79A3">
        <w:rPr>
          <w:sz w:val="24"/>
        </w:rPr>
        <w:t>_______________________________</w:t>
      </w:r>
      <w:r>
        <w:rPr>
          <w:sz w:val="24"/>
        </w:rPr>
        <w:t>______________________</w:t>
      </w:r>
    </w:p>
    <w:p w:rsidR="00383682" w:rsidRDefault="00383682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nato il ___________    a_________________   codice fiscale________________________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genitore dell’alunno ____________________________________Classe _______sez.______</w:t>
      </w:r>
    </w:p>
    <w:p w:rsidR="001431CC" w:rsidRDefault="004E79A3" w:rsidP="004E79A3">
      <w:pPr>
        <w:tabs>
          <w:tab w:val="left" w:pos="650"/>
        </w:tabs>
        <w:spacing w:line="480" w:lineRule="auto"/>
        <w:jc w:val="both"/>
        <w:rPr>
          <w:sz w:val="24"/>
        </w:rPr>
      </w:pPr>
      <w:r>
        <w:rPr>
          <w:sz w:val="24"/>
        </w:rPr>
        <w:t xml:space="preserve">Scuola Secondaria di Primo Grado residente in </w:t>
      </w:r>
      <w:r w:rsidR="001431CC">
        <w:rPr>
          <w:sz w:val="24"/>
        </w:rPr>
        <w:t xml:space="preserve">Monticelli Brusati in </w:t>
      </w:r>
      <w:r>
        <w:rPr>
          <w:sz w:val="24"/>
        </w:rPr>
        <w:t>Via ______________________________</w:t>
      </w:r>
      <w:r w:rsidR="001431CC">
        <w:rPr>
          <w:sz w:val="24"/>
        </w:rPr>
        <w:t>____ Tel. _______________________________ Mail______________________________________________________________________</w:t>
      </w:r>
    </w:p>
    <w:p w:rsidR="004E79A3" w:rsidRDefault="004E79A3" w:rsidP="004E79A3">
      <w:pPr>
        <w:spacing w:line="480" w:lineRule="auto"/>
        <w:jc w:val="center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CHIEDE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Il rimborso </w:t>
      </w:r>
      <w:r w:rsidR="001431CC">
        <w:rPr>
          <w:sz w:val="24"/>
        </w:rPr>
        <w:t xml:space="preserve">di quota </w:t>
      </w:r>
      <w:r>
        <w:rPr>
          <w:sz w:val="24"/>
        </w:rPr>
        <w:t>del costo sostenuto per l’acquisto dei libri di testo per l’anno scolastico 201</w:t>
      </w:r>
      <w:r w:rsidR="00EF4EDB">
        <w:rPr>
          <w:sz w:val="24"/>
        </w:rPr>
        <w:t>9</w:t>
      </w:r>
      <w:r>
        <w:rPr>
          <w:sz w:val="24"/>
        </w:rPr>
        <w:t>/20</w:t>
      </w:r>
      <w:r w:rsidR="00EF4EDB">
        <w:rPr>
          <w:sz w:val="24"/>
        </w:rPr>
        <w:t>20</w:t>
      </w:r>
      <w:r>
        <w:rPr>
          <w:sz w:val="24"/>
        </w:rPr>
        <w:t>.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 tal fine </w:t>
      </w:r>
      <w:r w:rsidR="001431CC">
        <w:rPr>
          <w:sz w:val="24"/>
        </w:rPr>
        <w:t>DICHIARA</w:t>
      </w:r>
    </w:p>
    <w:p w:rsidR="004E79A3" w:rsidRDefault="004E79A3" w:rsidP="004E79A3">
      <w:pPr>
        <w:numPr>
          <w:ilvl w:val="0"/>
          <w:numId w:val="4"/>
        </w:numPr>
        <w:spacing w:line="480" w:lineRule="auto"/>
        <w:jc w:val="both"/>
        <w:rPr>
          <w:sz w:val="24"/>
        </w:rPr>
      </w:pPr>
      <w:r>
        <w:rPr>
          <w:sz w:val="24"/>
        </w:rPr>
        <w:t xml:space="preserve">di aver consegnato l’attestazione ISEE del nucleo familiare e quindi chiede il rimborso in funzione della  fascia di appartenenza </w:t>
      </w:r>
    </w:p>
    <w:p w:rsidR="004E79A3" w:rsidRDefault="004E79A3" w:rsidP="004E79A3">
      <w:pPr>
        <w:numPr>
          <w:ilvl w:val="0"/>
          <w:numId w:val="4"/>
        </w:numPr>
        <w:spacing w:line="480" w:lineRule="auto"/>
        <w:jc w:val="both"/>
        <w:rPr>
          <w:sz w:val="24"/>
        </w:rPr>
      </w:pPr>
      <w:r>
        <w:rPr>
          <w:sz w:val="24"/>
        </w:rPr>
        <w:t xml:space="preserve">di non </w:t>
      </w:r>
      <w:r w:rsidR="001431CC">
        <w:rPr>
          <w:sz w:val="24"/>
        </w:rPr>
        <w:t>essere in possesso del</w:t>
      </w:r>
      <w:r>
        <w:rPr>
          <w:sz w:val="24"/>
        </w:rPr>
        <w:t xml:space="preserve">l’attestazione ISEE del nucleo familiare e quindi chiede il rimborso previsto per la </w:t>
      </w:r>
      <w:r w:rsidR="00D06DE3">
        <w:rPr>
          <w:sz w:val="24"/>
        </w:rPr>
        <w:t>quarta</w:t>
      </w:r>
      <w:r>
        <w:rPr>
          <w:sz w:val="24"/>
        </w:rPr>
        <w:t xml:space="preserve"> fascia di reddito.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Allega la seguente documentazione attestante il costo sostenuto: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Fattura;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Ricevuta;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Scontrino;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Indica le proprie coordinate bancarie per il pagamento: C/C bancario intestato a ______________________ presso la Banca_____________________________ agenzia di ________________________ IBAN______________________________________________</w:t>
      </w:r>
    </w:p>
    <w:p w:rsidR="004E79A3" w:rsidRDefault="004E79A3" w:rsidP="004E79A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 FEDE</w:t>
      </w:r>
    </w:p>
    <w:p w:rsidR="008120EF" w:rsidRPr="004E79A3" w:rsidRDefault="00383682" w:rsidP="004E79A3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__________________________</w:t>
      </w:r>
    </w:p>
    <w:sectPr w:rsidR="008120EF" w:rsidRPr="004E79A3" w:rsidSect="00BD55C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567" w:right="1418" w:bottom="113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8A0" w:rsidRDefault="009908A0">
      <w:r>
        <w:separator/>
      </w:r>
    </w:p>
  </w:endnote>
  <w:endnote w:type="continuationSeparator" w:id="0">
    <w:p w:rsidR="009908A0" w:rsidRDefault="00990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8A0" w:rsidRDefault="00A22FE7">
    <w:pPr>
      <w:pStyle w:val="Titolo6"/>
    </w:pPr>
    <w:r>
      <w:pict>
        <v:rect id="_x0000_i1026" style="width:0;height:1.5pt" o:hralign="center" o:hrstd="t" o:hr="t" fillcolor="gray" stroked="f"/>
      </w:pict>
    </w:r>
  </w:p>
  <w:p w:rsidR="009908A0" w:rsidRDefault="009908A0">
    <w:pPr>
      <w:pStyle w:val="Titolo6"/>
      <w:rPr>
        <w:sz w:val="20"/>
      </w:rPr>
    </w:pPr>
    <w:r>
      <w:rPr>
        <w:sz w:val="20"/>
      </w:rPr>
      <w:t xml:space="preserve">pag. </w:t>
    </w:r>
    <w:r w:rsidR="009D3A22">
      <w:rPr>
        <w:rStyle w:val="Numeropagina"/>
        <w:i w:val="0"/>
        <w:sz w:val="20"/>
      </w:rPr>
      <w:fldChar w:fldCharType="begin"/>
    </w:r>
    <w:r>
      <w:rPr>
        <w:rStyle w:val="Numeropagina"/>
        <w:i w:val="0"/>
        <w:sz w:val="20"/>
      </w:rPr>
      <w:instrText xml:space="preserve"> PAGE </w:instrText>
    </w:r>
    <w:r w:rsidR="009D3A22">
      <w:rPr>
        <w:rStyle w:val="Numeropagina"/>
        <w:i w:val="0"/>
        <w:sz w:val="20"/>
      </w:rPr>
      <w:fldChar w:fldCharType="separate"/>
    </w:r>
    <w:r w:rsidR="004B62C9">
      <w:rPr>
        <w:rStyle w:val="Numeropagina"/>
        <w:i w:val="0"/>
        <w:noProof/>
        <w:sz w:val="20"/>
      </w:rPr>
      <w:t>2</w:t>
    </w:r>
    <w:r w:rsidR="009D3A22">
      <w:rPr>
        <w:rStyle w:val="Numeropagina"/>
        <w:i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8A0" w:rsidRDefault="00A22FE7">
    <w:pPr>
      <w:pStyle w:val="Titolo6"/>
    </w:pPr>
    <w:r>
      <w:pict>
        <v:rect id="_x0000_i1027" style="width:0;height:1.5pt" o:hralign="center" o:hrstd="t" o:hr="t" fillcolor="gray" stroked="f"/>
      </w:pict>
    </w:r>
  </w:p>
  <w:p w:rsidR="009908A0" w:rsidRDefault="009908A0" w:rsidP="000171BA">
    <w:pPr>
      <w:pStyle w:val="Titolo2"/>
      <w:spacing w:before="0"/>
      <w:jc w:val="both"/>
      <w:rPr>
        <w:b w:val="0"/>
        <w:i/>
        <w:sz w:val="24"/>
        <w:szCs w:val="24"/>
      </w:rPr>
    </w:pPr>
    <w:r w:rsidRPr="000171BA">
      <w:rPr>
        <w:i/>
        <w:sz w:val="24"/>
        <w:szCs w:val="24"/>
      </w:rPr>
      <w:t xml:space="preserve">Ufficio </w:t>
    </w:r>
    <w:r>
      <w:rPr>
        <w:i/>
        <w:sz w:val="24"/>
        <w:szCs w:val="24"/>
      </w:rPr>
      <w:t>Istruzione</w:t>
    </w:r>
  </w:p>
  <w:p w:rsidR="009908A0" w:rsidRDefault="009908A0" w:rsidP="000171BA">
    <w:pPr>
      <w:pStyle w:val="Titolo2"/>
      <w:spacing w:before="0"/>
      <w:jc w:val="both"/>
      <w:rPr>
        <w:i/>
        <w:sz w:val="24"/>
        <w:szCs w:val="24"/>
      </w:rPr>
    </w:pPr>
    <w:r w:rsidRPr="000171BA">
      <w:rPr>
        <w:b w:val="0"/>
        <w:i/>
        <w:sz w:val="20"/>
      </w:rPr>
      <w:t xml:space="preserve">e-mail:  </w:t>
    </w:r>
    <w:r>
      <w:rPr>
        <w:rStyle w:val="Collegamentoipertestuale1"/>
        <w:b w:val="0"/>
        <w:i/>
        <w:color w:val="auto"/>
        <w:sz w:val="20"/>
        <w:u w:val="none"/>
      </w:rPr>
      <w:t>fabiana.manessi</w:t>
    </w:r>
    <w:r w:rsidRPr="000171BA">
      <w:rPr>
        <w:rStyle w:val="Collegamentoipertestuale1"/>
        <w:b w:val="0"/>
        <w:i/>
        <w:color w:val="auto"/>
        <w:sz w:val="20"/>
        <w:u w:val="none"/>
      </w:rPr>
      <w:t>@comune.monticellibrusati.bs.it</w:t>
    </w:r>
  </w:p>
  <w:p w:rsidR="009908A0" w:rsidRDefault="009908A0" w:rsidP="00264AB0">
    <w:r>
      <w:t>Responsabile del Procedimento: Dott.ssa Laura Cortesi</w:t>
    </w:r>
  </w:p>
  <w:p w:rsidR="009908A0" w:rsidRPr="00264AB0" w:rsidRDefault="009908A0" w:rsidP="00264AB0">
    <w:r>
      <w:t xml:space="preserve">Referente: Fabiana Manessi tel. 030/652423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8A0" w:rsidRDefault="009908A0">
      <w:r>
        <w:separator/>
      </w:r>
    </w:p>
  </w:footnote>
  <w:footnote w:type="continuationSeparator" w:id="0">
    <w:p w:rsidR="009908A0" w:rsidRDefault="00990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8A0" w:rsidRDefault="00A22FE7">
    <w:pPr>
      <w:pStyle w:val="Intestazione"/>
      <w:jc w:val="center"/>
      <w:rPr>
        <w:sz w:val="24"/>
      </w:rPr>
    </w:pPr>
    <w:r>
      <w:rPr>
        <w:sz w:val="24"/>
      </w:rPr>
      <w:pict>
        <v:rect id="_x0000_i1025" style="width:0;height:1.5pt" o:hralign="center" o:hrstd="t" o:hr="t" fillcolor="gray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6" w:type="dxa"/>
      <w:jc w:val="center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418"/>
      <w:gridCol w:w="7938"/>
    </w:tblGrid>
    <w:tr w:rsidR="009908A0" w:rsidTr="00E53D63">
      <w:trPr>
        <w:jc w:val="center"/>
      </w:trPr>
      <w:tc>
        <w:tcPr>
          <w:tcW w:w="1418" w:type="dxa"/>
        </w:tcPr>
        <w:p w:rsidR="009908A0" w:rsidRDefault="009908A0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896620" cy="1075690"/>
                <wp:effectExtent l="0" t="0" r="0" b="0"/>
                <wp:docPr id="1" name="Immagine 4" descr="M:\DATI COMUNI CONDIVISIBILI\LOGO_2015_COMUNE_MONTICELLI\LOGO_MONTICELLI_PICCOLO\Copia  di LOGO_COMUNE_MONTICELLI_TRASPARENTE_picc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M:\DATI COMUNI CONDIVISIBILI\LOGO_2015_COMUNE_MONTICELLI\LOGO_MONTICELLI_PICCOLO\Copia  di LOGO_COMUNE_MONTICELLI_TRASPARENTE_picc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6620" cy="1075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:rsidR="009908A0" w:rsidRPr="00DF7307" w:rsidRDefault="009908A0" w:rsidP="000171BA">
          <w:pPr>
            <w:pStyle w:val="Titolo2"/>
            <w:spacing w:before="240"/>
            <w:rPr>
              <w:sz w:val="32"/>
              <w:szCs w:val="32"/>
            </w:rPr>
          </w:pPr>
          <w:r w:rsidRPr="00DF7307">
            <w:rPr>
              <w:sz w:val="32"/>
              <w:szCs w:val="32"/>
            </w:rPr>
            <w:t>COMUNE DI MONTICELLI BRUSATI</w:t>
          </w:r>
        </w:p>
        <w:p w:rsidR="009908A0" w:rsidRPr="000171BA" w:rsidRDefault="009908A0" w:rsidP="00A55882">
          <w:pPr>
            <w:pStyle w:val="Titolo1"/>
            <w:rPr>
              <w:i/>
              <w:szCs w:val="24"/>
            </w:rPr>
          </w:pPr>
          <w:r w:rsidRPr="000171BA">
            <w:rPr>
              <w:szCs w:val="24"/>
            </w:rPr>
            <w:t>Provincia di Brescia</w:t>
          </w:r>
        </w:p>
        <w:p w:rsidR="009908A0" w:rsidRPr="00DF7307" w:rsidRDefault="009908A0">
          <w:pPr>
            <w:jc w:val="center"/>
            <w:rPr>
              <w:sz w:val="12"/>
              <w:szCs w:val="12"/>
            </w:rPr>
          </w:pPr>
        </w:p>
        <w:p w:rsidR="009908A0" w:rsidRPr="00DF7307" w:rsidRDefault="009908A0" w:rsidP="00B25BA7">
          <w:pPr>
            <w:pStyle w:val="Titolo6"/>
            <w:rPr>
              <w:i w:val="0"/>
              <w:sz w:val="20"/>
            </w:rPr>
          </w:pPr>
          <w:r w:rsidRPr="00DF7307">
            <w:rPr>
              <w:i w:val="0"/>
              <w:sz w:val="20"/>
            </w:rPr>
            <w:t>Via Della Valle n. 2 – 25040 Monticelli Brusati (BS)tel. n. 030 652423 – fax n. 030 6852048</w:t>
          </w:r>
        </w:p>
        <w:p w:rsidR="009908A0" w:rsidRPr="00DF7307" w:rsidRDefault="009908A0" w:rsidP="00DF7307">
          <w:pPr>
            <w:pStyle w:val="Titolo2"/>
            <w:spacing w:before="0"/>
            <w:rPr>
              <w:b w:val="0"/>
              <w:sz w:val="24"/>
              <w:szCs w:val="24"/>
            </w:rPr>
          </w:pPr>
          <w:r w:rsidRPr="00DF7307">
            <w:rPr>
              <w:b w:val="0"/>
              <w:sz w:val="20"/>
            </w:rPr>
            <w:t>codice fiscale e partita IVA 00841590177</w:t>
          </w:r>
        </w:p>
      </w:tc>
    </w:tr>
  </w:tbl>
  <w:p w:rsidR="009908A0" w:rsidRDefault="009908A0">
    <w:pPr>
      <w:tabs>
        <w:tab w:val="left" w:pos="567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016FC4"/>
    <w:multiLevelType w:val="hybridMultilevel"/>
    <w:tmpl w:val="F5F66B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F15629"/>
    <w:multiLevelType w:val="hybridMultilevel"/>
    <w:tmpl w:val="5600D2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D2E53"/>
    <w:multiLevelType w:val="hybridMultilevel"/>
    <w:tmpl w:val="C9CC47EC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8B3B9D"/>
    <w:multiLevelType w:val="hybridMultilevel"/>
    <w:tmpl w:val="8B06EE20"/>
    <w:lvl w:ilvl="0" w:tplc="3C2A84E6">
      <w:start w:val="3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451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5C1"/>
    <w:rsid w:val="00014DB6"/>
    <w:rsid w:val="000171BA"/>
    <w:rsid w:val="00023B73"/>
    <w:rsid w:val="00054600"/>
    <w:rsid w:val="000D3EA8"/>
    <w:rsid w:val="000E5ABA"/>
    <w:rsid w:val="000F669B"/>
    <w:rsid w:val="001431CC"/>
    <w:rsid w:val="00155729"/>
    <w:rsid w:val="00166EE1"/>
    <w:rsid w:val="00181B55"/>
    <w:rsid w:val="001C5323"/>
    <w:rsid w:val="001E4112"/>
    <w:rsid w:val="0020772E"/>
    <w:rsid w:val="00210AD8"/>
    <w:rsid w:val="002622DC"/>
    <w:rsid w:val="00264AB0"/>
    <w:rsid w:val="00266A9A"/>
    <w:rsid w:val="00271C7C"/>
    <w:rsid w:val="002905BF"/>
    <w:rsid w:val="002E781D"/>
    <w:rsid w:val="00301D4C"/>
    <w:rsid w:val="0030780B"/>
    <w:rsid w:val="0034405C"/>
    <w:rsid w:val="0038094E"/>
    <w:rsid w:val="00383682"/>
    <w:rsid w:val="003A0C58"/>
    <w:rsid w:val="003C236B"/>
    <w:rsid w:val="003E7C80"/>
    <w:rsid w:val="00453F06"/>
    <w:rsid w:val="00461D99"/>
    <w:rsid w:val="00477445"/>
    <w:rsid w:val="004946F3"/>
    <w:rsid w:val="004A498A"/>
    <w:rsid w:val="004B62C9"/>
    <w:rsid w:val="004D54B5"/>
    <w:rsid w:val="004E79A3"/>
    <w:rsid w:val="00516E82"/>
    <w:rsid w:val="00531A13"/>
    <w:rsid w:val="00555941"/>
    <w:rsid w:val="0057641A"/>
    <w:rsid w:val="00596595"/>
    <w:rsid w:val="00650B89"/>
    <w:rsid w:val="00660678"/>
    <w:rsid w:val="00660B6A"/>
    <w:rsid w:val="006A1B14"/>
    <w:rsid w:val="006D23AB"/>
    <w:rsid w:val="006D5BB7"/>
    <w:rsid w:val="006E2C1C"/>
    <w:rsid w:val="006F63C1"/>
    <w:rsid w:val="006F7833"/>
    <w:rsid w:val="00762B9D"/>
    <w:rsid w:val="007741C2"/>
    <w:rsid w:val="007B4289"/>
    <w:rsid w:val="007F270B"/>
    <w:rsid w:val="008120EF"/>
    <w:rsid w:val="008569BB"/>
    <w:rsid w:val="008667F5"/>
    <w:rsid w:val="008A4E61"/>
    <w:rsid w:val="008C70A6"/>
    <w:rsid w:val="00916343"/>
    <w:rsid w:val="00940E14"/>
    <w:rsid w:val="0094262B"/>
    <w:rsid w:val="00946DBB"/>
    <w:rsid w:val="009478B2"/>
    <w:rsid w:val="009629C6"/>
    <w:rsid w:val="00972D21"/>
    <w:rsid w:val="009908A0"/>
    <w:rsid w:val="009A6D8B"/>
    <w:rsid w:val="009B4069"/>
    <w:rsid w:val="009D3A22"/>
    <w:rsid w:val="009D7D3E"/>
    <w:rsid w:val="009E008A"/>
    <w:rsid w:val="00A12820"/>
    <w:rsid w:val="00A22FE7"/>
    <w:rsid w:val="00A55882"/>
    <w:rsid w:val="00A60E24"/>
    <w:rsid w:val="00A63006"/>
    <w:rsid w:val="00A87851"/>
    <w:rsid w:val="00A93EE2"/>
    <w:rsid w:val="00AA5E20"/>
    <w:rsid w:val="00AA62E1"/>
    <w:rsid w:val="00AD1628"/>
    <w:rsid w:val="00B25BA7"/>
    <w:rsid w:val="00B63A35"/>
    <w:rsid w:val="00B67FBE"/>
    <w:rsid w:val="00B93212"/>
    <w:rsid w:val="00BA07D5"/>
    <w:rsid w:val="00BA4BDA"/>
    <w:rsid w:val="00BB13B4"/>
    <w:rsid w:val="00BB7EDA"/>
    <w:rsid w:val="00BD55C1"/>
    <w:rsid w:val="00C50BC9"/>
    <w:rsid w:val="00CB3EAA"/>
    <w:rsid w:val="00D06DE3"/>
    <w:rsid w:val="00D126F7"/>
    <w:rsid w:val="00D171FA"/>
    <w:rsid w:val="00D52AB9"/>
    <w:rsid w:val="00D67E04"/>
    <w:rsid w:val="00D71189"/>
    <w:rsid w:val="00D76D88"/>
    <w:rsid w:val="00D93088"/>
    <w:rsid w:val="00DA0FD2"/>
    <w:rsid w:val="00DB2F40"/>
    <w:rsid w:val="00DF3838"/>
    <w:rsid w:val="00DF7307"/>
    <w:rsid w:val="00E53D63"/>
    <w:rsid w:val="00E53F13"/>
    <w:rsid w:val="00EA46D5"/>
    <w:rsid w:val="00EC08D5"/>
    <w:rsid w:val="00EF4EDB"/>
    <w:rsid w:val="00F1634D"/>
    <w:rsid w:val="00F16C20"/>
    <w:rsid w:val="00F30AF1"/>
    <w:rsid w:val="00F5397C"/>
    <w:rsid w:val="00F860A1"/>
    <w:rsid w:val="00FA2B7B"/>
    <w:rsid w:val="00FC6313"/>
    <w:rsid w:val="00FC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6"/>
    <o:shapelayout v:ext="edit">
      <o:idmap v:ext="edit" data="1"/>
    </o:shapelayout>
  </w:shapeDefaults>
  <w:decimalSymbol w:val=","/>
  <w:listSeparator w:val=";"/>
  <w14:docId w14:val="337B7C20"/>
  <w15:docId w15:val="{35118C91-CCB1-4413-A811-865D6FD1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e">
    <w:name w:val="Normal"/>
    <w:qFormat/>
    <w:rsid w:val="004E79A3"/>
    <w:pPr>
      <w:overflowPunct w:val="0"/>
      <w:autoSpaceDE w:val="0"/>
      <w:autoSpaceDN w:val="0"/>
      <w:adjustRightInd w:val="0"/>
    </w:pPr>
  </w:style>
  <w:style w:type="paragraph" w:styleId="Titolo1">
    <w:name w:val="heading 1"/>
    <w:basedOn w:val="Normale"/>
    <w:next w:val="Normale"/>
    <w:qFormat/>
    <w:rsid w:val="00BD55C1"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BD55C1"/>
    <w:pPr>
      <w:keepNext/>
      <w:spacing w:before="120"/>
      <w:jc w:val="center"/>
      <w:outlineLvl w:val="1"/>
    </w:pPr>
    <w:rPr>
      <w:b/>
      <w:sz w:val="40"/>
    </w:rPr>
  </w:style>
  <w:style w:type="paragraph" w:styleId="Titolo3">
    <w:name w:val="heading 3"/>
    <w:basedOn w:val="Normale"/>
    <w:next w:val="Normale"/>
    <w:qFormat/>
    <w:rsid w:val="00BD55C1"/>
    <w:pPr>
      <w:keepNext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qFormat/>
    <w:rsid w:val="00BD55C1"/>
    <w:pPr>
      <w:keepNext/>
      <w:jc w:val="center"/>
      <w:outlineLvl w:val="3"/>
    </w:pPr>
    <w:rPr>
      <w:b/>
      <w:i/>
      <w:sz w:val="24"/>
    </w:rPr>
  </w:style>
  <w:style w:type="paragraph" w:styleId="Titolo5">
    <w:name w:val="heading 5"/>
    <w:basedOn w:val="Normale"/>
    <w:next w:val="Normale"/>
    <w:qFormat/>
    <w:rsid w:val="00BD55C1"/>
    <w:pPr>
      <w:keepNext/>
      <w:jc w:val="center"/>
      <w:outlineLvl w:val="4"/>
    </w:pPr>
    <w:rPr>
      <w:i/>
    </w:rPr>
  </w:style>
  <w:style w:type="paragraph" w:styleId="Titolo6">
    <w:name w:val="heading 6"/>
    <w:basedOn w:val="Normale"/>
    <w:next w:val="Normale"/>
    <w:qFormat/>
    <w:rsid w:val="00BD55C1"/>
    <w:pPr>
      <w:keepNext/>
      <w:jc w:val="center"/>
      <w:outlineLvl w:val="5"/>
    </w:pPr>
    <w:rPr>
      <w:i/>
      <w:sz w:val="16"/>
    </w:rPr>
  </w:style>
  <w:style w:type="paragraph" w:styleId="Titolo7">
    <w:name w:val="heading 7"/>
    <w:basedOn w:val="Normale"/>
    <w:next w:val="Normale"/>
    <w:qFormat/>
    <w:rsid w:val="00BD55C1"/>
    <w:pPr>
      <w:keepNext/>
      <w:ind w:left="5670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BD55C1"/>
    <w:pPr>
      <w:keepNext/>
      <w:jc w:val="both"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rsid w:val="00BD55C1"/>
    <w:pPr>
      <w:keepNext/>
      <w:jc w:val="center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D55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D55C1"/>
    <w:pPr>
      <w:tabs>
        <w:tab w:val="center" w:pos="4819"/>
        <w:tab w:val="right" w:pos="9638"/>
      </w:tabs>
    </w:pPr>
  </w:style>
  <w:style w:type="character" w:customStyle="1" w:styleId="Collegamentoipertestuale1">
    <w:name w:val="Collegamento ipertestuale1"/>
    <w:basedOn w:val="Carpredefinitoparagrafo"/>
    <w:rsid w:val="00BD55C1"/>
    <w:rPr>
      <w:color w:val="0000FF"/>
      <w:u w:val="single"/>
    </w:rPr>
  </w:style>
  <w:style w:type="character" w:customStyle="1" w:styleId="Collegamentovisitato1">
    <w:name w:val="Collegamento visitato1"/>
    <w:basedOn w:val="Carpredefinitoparagrafo"/>
    <w:rsid w:val="00BD55C1"/>
    <w:rPr>
      <w:color w:val="800080"/>
      <w:u w:val="single"/>
    </w:rPr>
  </w:style>
  <w:style w:type="character" w:styleId="Numeropagina">
    <w:name w:val="page number"/>
    <w:basedOn w:val="Carpredefinitoparagrafo"/>
    <w:rsid w:val="00BD55C1"/>
  </w:style>
  <w:style w:type="paragraph" w:styleId="NormaleWeb">
    <w:name w:val="Normal (Web)"/>
    <w:basedOn w:val="Normale"/>
    <w:rsid w:val="00BD55C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rsid w:val="008667F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FC74A9"/>
    <w:rPr>
      <w:b/>
      <w:bCs/>
    </w:rPr>
  </w:style>
  <w:style w:type="character" w:styleId="Enfasicorsivo">
    <w:name w:val="Emphasis"/>
    <w:basedOn w:val="Carpredefinitoparagrafo"/>
    <w:qFormat/>
    <w:rsid w:val="00FC74A9"/>
    <w:rPr>
      <w:i/>
      <w:iCs/>
    </w:rPr>
  </w:style>
  <w:style w:type="paragraph" w:customStyle="1" w:styleId="c11150">
    <w:name w:val="c11150"/>
    <w:basedOn w:val="Normale"/>
    <w:rsid w:val="00FC74A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4E79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E79A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4E79A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unhideWhenUsed/>
    <w:rsid w:val="004E79A3"/>
    <w:pPr>
      <w:jc w:val="both"/>
    </w:pPr>
    <w:rPr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4E79A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0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biana.manessi@comune.monticellibrusati.bs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DATI%20COMUNI%20CONDIVISIBILI\CARTA_INTESTATA\MODELLO2011_INTESTAZIONE_COLORATO_UFF_TEC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257D1-B1A7-44D9-B073-7F17824EC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MODELLO2011_INTESTAZIONE_COLORATO_UFF_TEC.dot</Template>
  <TotalTime>135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INTESTAZIONE CON SIMBOLO COMUNE</vt:lpstr>
    </vt:vector>
  </TitlesOfParts>
  <Company>COMUNE MONTICELLI BRUSATI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INTESTAZIONE CON SIMBOLO COMUNE</dc:title>
  <dc:creator>buffoli</dc:creator>
  <cp:lastModifiedBy>Fabiana Manessi</cp:lastModifiedBy>
  <cp:revision>19</cp:revision>
  <cp:lastPrinted>2019-10-07T06:53:00Z</cp:lastPrinted>
  <dcterms:created xsi:type="dcterms:W3CDTF">2017-05-25T12:44:00Z</dcterms:created>
  <dcterms:modified xsi:type="dcterms:W3CDTF">2019-10-08T07:15:00Z</dcterms:modified>
</cp:coreProperties>
</file>